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2A6" w:rsidRDefault="005652A6" w:rsidP="00E57389">
      <w:pPr>
        <w:jc w:val="right"/>
      </w:pPr>
      <w:r>
        <w:rPr>
          <w:rFonts w:ascii="Calibri Cyr" w:hAnsi="Calibri Cyr" w:cs="Calibri Cyr"/>
        </w:rPr>
        <w:t xml:space="preserve">                                                                                                            Приложение № 8.1</w:t>
      </w:r>
    </w:p>
    <w:p w:rsidR="005652A6" w:rsidRDefault="005652A6" w:rsidP="00E57389">
      <w:pPr>
        <w:jc w:val="right"/>
      </w:pPr>
      <w:r>
        <w:rPr>
          <w:rFonts w:ascii="Calibri Cyr" w:hAnsi="Calibri Cyr" w:cs="Calibri Cyr"/>
        </w:rPr>
        <w:t xml:space="preserve">                                                                                                                            к решению « О бюджете</w:t>
      </w:r>
    </w:p>
    <w:p w:rsidR="005652A6" w:rsidRDefault="005652A6" w:rsidP="00E57389">
      <w:pPr>
        <w:jc w:val="right"/>
      </w:pPr>
      <w:r>
        <w:rPr>
          <w:rFonts w:ascii="Calibri Cyr" w:hAnsi="Calibri Cyr" w:cs="Calibri Cyr"/>
        </w:rPr>
        <w:t xml:space="preserve">                                                                                                         Панинского  сельсовета»</w:t>
      </w:r>
    </w:p>
    <w:p w:rsidR="005652A6" w:rsidRPr="004E212E" w:rsidRDefault="005652A6" w:rsidP="004E212E">
      <w:pPr>
        <w:tabs>
          <w:tab w:val="left" w:pos="6840"/>
          <w:tab w:val="right" w:pos="9355"/>
        </w:tabs>
        <w:rPr>
          <w:rFonts w:ascii="Times New Roman" w:hAnsi="Times New Roman" w:cs="Times New Roman"/>
        </w:rPr>
      </w:pPr>
      <w:r>
        <w:rPr>
          <w:rFonts w:ascii="Calibri Cyr" w:hAnsi="Calibri Cyr" w:cs="Calibri Cyr"/>
        </w:rPr>
        <w:tab/>
        <w:t xml:space="preserve">От </w:t>
      </w:r>
    </w:p>
    <w:p w:rsidR="005652A6" w:rsidRPr="001F3524" w:rsidRDefault="005652A6" w:rsidP="001F3524">
      <w:pPr>
        <w:jc w:val="center"/>
        <w:rPr>
          <w:b/>
          <w:bCs/>
        </w:rPr>
      </w:pPr>
      <w:r w:rsidRPr="001F3524">
        <w:rPr>
          <w:rFonts w:ascii="Calibri Cyr" w:hAnsi="Calibri Cyr" w:cs="Calibri Cyr"/>
          <w:b/>
          <w:bCs/>
        </w:rPr>
        <w:t xml:space="preserve">Межбюджетный трансферт по передаче </w:t>
      </w:r>
      <w:r>
        <w:rPr>
          <w:rFonts w:ascii="Calibri Cyr" w:hAnsi="Calibri Cyr" w:cs="Calibri Cyr"/>
          <w:b/>
          <w:bCs/>
        </w:rPr>
        <w:t>на осуществление части полномочий по созданию условий для организации досуга и обеспечения жителей услугами организации культуры, созданию условий для развития местного традиционного художественного творчества, участие в сохранении, возрождении, развитии народных художественных промыслов на 2018г.</w:t>
      </w:r>
    </w:p>
    <w:p w:rsidR="005652A6" w:rsidRDefault="005652A6" w:rsidP="001F3524">
      <w:pPr>
        <w:jc w:val="center"/>
      </w:pPr>
      <w:r>
        <w:rPr>
          <w:rFonts w:ascii="Calibri Cyr" w:hAnsi="Calibri Cyr" w:cs="Calibri Cyr"/>
        </w:rPr>
        <w:t xml:space="preserve">                                                                                                                                                     (тыс. руб)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9"/>
        <w:gridCol w:w="3969"/>
        <w:gridCol w:w="4536"/>
      </w:tblGrid>
      <w:tr w:rsidR="005652A6" w:rsidRPr="00CB388B">
        <w:tc>
          <w:tcPr>
            <w:tcW w:w="534" w:type="dxa"/>
          </w:tcPr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rPr>
                <w:rFonts w:ascii="Calibri Cyr" w:hAnsi="Calibri Cyr" w:cs="Calibri Cyr"/>
              </w:rPr>
              <w:t>№</w:t>
            </w:r>
          </w:p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rPr>
                <w:rFonts w:ascii="Calibri Cyr" w:hAnsi="Calibri Cyr" w:cs="Calibri Cyr"/>
              </w:rPr>
              <w:t>п/п</w:t>
            </w:r>
          </w:p>
        </w:tc>
        <w:tc>
          <w:tcPr>
            <w:tcW w:w="3969" w:type="dxa"/>
          </w:tcPr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rPr>
                <w:rFonts w:ascii="Calibri Cyr" w:hAnsi="Calibri Cyr" w:cs="Calibri Cyr"/>
              </w:rPr>
              <w:t>Наименование муниципального</w:t>
            </w:r>
          </w:p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rPr>
                <w:rFonts w:ascii="Calibri Cyr" w:hAnsi="Calibri Cyr" w:cs="Calibri Cyr"/>
              </w:rPr>
              <w:t>образования</w:t>
            </w:r>
          </w:p>
        </w:tc>
        <w:tc>
          <w:tcPr>
            <w:tcW w:w="4536" w:type="dxa"/>
          </w:tcPr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rPr>
                <w:rFonts w:ascii="Calibri Cyr" w:hAnsi="Calibri Cyr" w:cs="Calibri Cyr"/>
              </w:rPr>
              <w:t>Очередной год</w:t>
            </w:r>
          </w:p>
        </w:tc>
      </w:tr>
      <w:tr w:rsidR="005652A6" w:rsidRPr="00CB388B">
        <w:tc>
          <w:tcPr>
            <w:tcW w:w="534" w:type="dxa"/>
          </w:tcPr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t>1</w:t>
            </w:r>
          </w:p>
        </w:tc>
        <w:tc>
          <w:tcPr>
            <w:tcW w:w="3969" w:type="dxa"/>
          </w:tcPr>
          <w:p w:rsidR="005652A6" w:rsidRPr="00CB388B" w:rsidRDefault="005652A6" w:rsidP="00CB388B">
            <w:pPr>
              <w:spacing w:after="0" w:line="240" w:lineRule="auto"/>
              <w:jc w:val="center"/>
            </w:pPr>
            <w:r w:rsidRPr="00CB388B">
              <w:rPr>
                <w:rFonts w:ascii="Calibri Cyr" w:hAnsi="Calibri Cyr" w:cs="Calibri Cyr"/>
              </w:rPr>
              <w:t>Октябрьский район</w:t>
            </w:r>
          </w:p>
        </w:tc>
        <w:tc>
          <w:tcPr>
            <w:tcW w:w="4536" w:type="dxa"/>
          </w:tcPr>
          <w:p w:rsidR="005652A6" w:rsidRPr="001B1130" w:rsidRDefault="005652A6" w:rsidP="00CB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5652A6" w:rsidRPr="00CB388B">
        <w:tc>
          <w:tcPr>
            <w:tcW w:w="534" w:type="dxa"/>
          </w:tcPr>
          <w:p w:rsidR="005652A6" w:rsidRPr="00CB388B" w:rsidRDefault="005652A6" w:rsidP="00CB388B">
            <w:pPr>
              <w:spacing w:after="0" w:line="240" w:lineRule="auto"/>
              <w:jc w:val="center"/>
            </w:pPr>
          </w:p>
        </w:tc>
        <w:tc>
          <w:tcPr>
            <w:tcW w:w="3969" w:type="dxa"/>
          </w:tcPr>
          <w:p w:rsidR="005652A6" w:rsidRPr="00CB388B" w:rsidRDefault="005652A6" w:rsidP="00CB388B">
            <w:pPr>
              <w:spacing w:after="0" w:line="240" w:lineRule="auto"/>
              <w:jc w:val="center"/>
              <w:rPr>
                <w:b/>
                <w:bCs/>
              </w:rPr>
            </w:pPr>
            <w:r w:rsidRPr="00CB388B">
              <w:rPr>
                <w:rFonts w:ascii="Calibri Cyr" w:hAnsi="Calibri Cyr" w:cs="Calibri Cyr"/>
                <w:b/>
                <w:bCs/>
              </w:rPr>
              <w:t>итого</w:t>
            </w:r>
          </w:p>
        </w:tc>
        <w:tc>
          <w:tcPr>
            <w:tcW w:w="4536" w:type="dxa"/>
          </w:tcPr>
          <w:p w:rsidR="005652A6" w:rsidRPr="001B1130" w:rsidRDefault="005652A6" w:rsidP="00CB3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1,0</w:t>
            </w:r>
          </w:p>
        </w:tc>
      </w:tr>
    </w:tbl>
    <w:p w:rsidR="005652A6" w:rsidRDefault="005652A6" w:rsidP="001F3524">
      <w:pPr>
        <w:jc w:val="center"/>
      </w:pPr>
    </w:p>
    <w:sectPr w:rsidR="005652A6" w:rsidSect="0083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Cy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3524"/>
    <w:rsid w:val="0002377D"/>
    <w:rsid w:val="00106C7B"/>
    <w:rsid w:val="001B1130"/>
    <w:rsid w:val="001B23F4"/>
    <w:rsid w:val="001F3524"/>
    <w:rsid w:val="002361B9"/>
    <w:rsid w:val="00297539"/>
    <w:rsid w:val="002D6A84"/>
    <w:rsid w:val="00345619"/>
    <w:rsid w:val="003E739A"/>
    <w:rsid w:val="004229DC"/>
    <w:rsid w:val="004E212E"/>
    <w:rsid w:val="00523F00"/>
    <w:rsid w:val="005652A6"/>
    <w:rsid w:val="00584115"/>
    <w:rsid w:val="005B0749"/>
    <w:rsid w:val="005B6C54"/>
    <w:rsid w:val="0063670F"/>
    <w:rsid w:val="006753CF"/>
    <w:rsid w:val="007467BA"/>
    <w:rsid w:val="00761522"/>
    <w:rsid w:val="007908FA"/>
    <w:rsid w:val="007B23CB"/>
    <w:rsid w:val="00811964"/>
    <w:rsid w:val="00820711"/>
    <w:rsid w:val="00823080"/>
    <w:rsid w:val="00831B13"/>
    <w:rsid w:val="008E2EFE"/>
    <w:rsid w:val="00941296"/>
    <w:rsid w:val="009E2138"/>
    <w:rsid w:val="00AA5B01"/>
    <w:rsid w:val="00B34D5B"/>
    <w:rsid w:val="00B929FC"/>
    <w:rsid w:val="00BF363D"/>
    <w:rsid w:val="00CB388B"/>
    <w:rsid w:val="00CE3C0B"/>
    <w:rsid w:val="00D01211"/>
    <w:rsid w:val="00D03115"/>
    <w:rsid w:val="00D3352D"/>
    <w:rsid w:val="00DE2649"/>
    <w:rsid w:val="00E420C4"/>
    <w:rsid w:val="00E57389"/>
    <w:rsid w:val="00E85171"/>
    <w:rsid w:val="00EB0DCA"/>
    <w:rsid w:val="00EB4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B1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F352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B6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1</Pages>
  <Words>148</Words>
  <Characters>850</Characters>
  <Application>Microsoft Office Outlook</Application>
  <DocSecurity>0</DocSecurity>
  <Lines>0</Lines>
  <Paragraphs>0</Paragraphs>
  <ScaleCrop>false</ScaleCrop>
  <Company>PersonalComputer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ISA-0</cp:lastModifiedBy>
  <cp:revision>21</cp:revision>
  <cp:lastPrinted>2016-12-21T22:04:00Z</cp:lastPrinted>
  <dcterms:created xsi:type="dcterms:W3CDTF">2014-11-12T03:11:00Z</dcterms:created>
  <dcterms:modified xsi:type="dcterms:W3CDTF">2017-11-12T23:10:00Z</dcterms:modified>
</cp:coreProperties>
</file>